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/>
        <w:ind w:firstLine="2080" w:firstLineChars="650"/>
        <w:rPr>
          <w:rFonts w:ascii="Arial" w:hAnsi="Arial" w:eastAsia="黑体" w:cs="Arial"/>
          <w:sz w:val="32"/>
          <w:szCs w:val="32"/>
        </w:rPr>
      </w:pPr>
      <w:bookmarkStart w:id="0" w:name="_GoBack"/>
      <w:bookmarkEnd w:id="0"/>
      <w:r>
        <w:rPr>
          <w:rFonts w:hint="eastAsia" w:ascii="Arial" w:hAnsi="Arial" w:eastAsia="黑体" w:cs="Arial"/>
          <w:sz w:val="32"/>
          <w:szCs w:val="32"/>
        </w:rPr>
        <w:t>研究者简历</w:t>
      </w:r>
      <w:r>
        <w:rPr>
          <w:rFonts w:ascii="Arial" w:hAnsi="Arial" w:eastAsia="黑体" w:cs="Arial"/>
          <w:sz w:val="32"/>
          <w:szCs w:val="32"/>
        </w:rPr>
        <w:t>Researcher Resume</w:t>
      </w:r>
    </w:p>
    <w:tbl>
      <w:tblPr>
        <w:tblStyle w:val="9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4"/>
        <w:gridCol w:w="922"/>
        <w:gridCol w:w="924"/>
        <w:gridCol w:w="27"/>
        <w:gridCol w:w="97"/>
        <w:gridCol w:w="1117"/>
        <w:gridCol w:w="8"/>
        <w:gridCol w:w="650"/>
        <w:gridCol w:w="522"/>
        <w:gridCol w:w="8"/>
        <w:gridCol w:w="1124"/>
        <w:gridCol w:w="278"/>
        <w:gridCol w:w="2071"/>
        <w:gridCol w:w="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696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姓名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Name</w:t>
            </w:r>
          </w:p>
        </w:tc>
        <w:tc>
          <w:tcPr>
            <w:tcW w:w="2173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304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sz w:val="24"/>
                <w:szCs w:val="24"/>
              </w:rPr>
              <w:t>出生日期</w:t>
            </w:r>
            <w:r>
              <w:rPr>
                <w:rFonts w:ascii="Arial" w:hAnsi="Arial" w:eastAsia="仿宋_GB2312" w:cs="Arial"/>
                <w:sz w:val="24"/>
                <w:szCs w:val="24"/>
              </w:rPr>
              <w:t>Date of Birth</w:t>
            </w:r>
          </w:p>
        </w:tc>
        <w:tc>
          <w:tcPr>
            <w:tcW w:w="2355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6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sz w:val="24"/>
                <w:szCs w:val="24"/>
              </w:rPr>
              <w:t>职务</w:t>
            </w:r>
            <w:r>
              <w:rPr>
                <w:rFonts w:ascii="Arial" w:hAnsi="Arial" w:eastAsia="仿宋_GB2312" w:cs="Arial"/>
                <w:sz w:val="24"/>
                <w:szCs w:val="24"/>
              </w:rPr>
              <w:t xml:space="preserve"> Position</w:t>
            </w:r>
          </w:p>
        </w:tc>
        <w:tc>
          <w:tcPr>
            <w:tcW w:w="2173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304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职称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Professional Title</w:t>
            </w:r>
          </w:p>
        </w:tc>
        <w:tc>
          <w:tcPr>
            <w:tcW w:w="2355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6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科室专业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Department</w:t>
            </w:r>
          </w:p>
        </w:tc>
        <w:tc>
          <w:tcPr>
            <w:tcW w:w="2173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304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sz w:val="24"/>
                <w:szCs w:val="24"/>
              </w:rPr>
              <w:t>工作单位</w:t>
            </w:r>
            <w:r>
              <w:rPr>
                <w:rFonts w:ascii="Arial" w:hAnsi="Arial" w:eastAsia="仿宋_GB2312" w:cs="Arial"/>
                <w:sz w:val="24"/>
                <w:szCs w:val="24"/>
              </w:rPr>
              <w:t>Employer</w:t>
            </w:r>
          </w:p>
        </w:tc>
        <w:tc>
          <w:tcPr>
            <w:tcW w:w="2355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6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sz w:val="24"/>
                <w:szCs w:val="24"/>
              </w:rPr>
              <w:t>办公电话</w:t>
            </w:r>
            <w:r>
              <w:rPr>
                <w:rFonts w:ascii="Arial" w:hAnsi="Arial" w:eastAsia="仿宋_GB2312" w:cs="Arial"/>
                <w:sz w:val="24"/>
                <w:szCs w:val="24"/>
              </w:rPr>
              <w:t xml:space="preserve">Phone  </w:t>
            </w:r>
          </w:p>
        </w:tc>
        <w:tc>
          <w:tcPr>
            <w:tcW w:w="2173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304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sz w:val="24"/>
                <w:szCs w:val="24"/>
              </w:rPr>
              <w:t>手机号码</w:t>
            </w:r>
            <w:r>
              <w:rPr>
                <w:rFonts w:ascii="Arial" w:hAnsi="Arial" w:eastAsia="仿宋_GB2312" w:cs="Arial"/>
                <w:sz w:val="24"/>
                <w:szCs w:val="24"/>
              </w:rPr>
              <w:t xml:space="preserve"> Mobile </w:t>
            </w:r>
          </w:p>
        </w:tc>
        <w:tc>
          <w:tcPr>
            <w:tcW w:w="2355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2" w:hRule="atLeast"/>
          <w:jc w:val="center"/>
        </w:trPr>
        <w:tc>
          <w:tcPr>
            <w:tcW w:w="2696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sz w:val="24"/>
                <w:szCs w:val="24"/>
              </w:rPr>
              <w:t>联系邮箱</w:t>
            </w:r>
            <w:r>
              <w:rPr>
                <w:rFonts w:ascii="Arial" w:hAnsi="Arial" w:eastAsia="仿宋_GB2312" w:cs="Arial"/>
                <w:sz w:val="24"/>
                <w:szCs w:val="24"/>
              </w:rPr>
              <w:t>E-mail</w:t>
            </w:r>
          </w:p>
        </w:tc>
        <w:tc>
          <w:tcPr>
            <w:tcW w:w="2165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</w:p>
        </w:tc>
        <w:tc>
          <w:tcPr>
            <w:tcW w:w="2312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sz w:val="24"/>
                <w:szCs w:val="24"/>
              </w:rPr>
              <w:t>传真号码</w:t>
            </w:r>
            <w:r>
              <w:rPr>
                <w:rFonts w:ascii="Arial" w:hAnsi="Arial" w:eastAsia="仿宋_GB2312" w:cs="Arial"/>
                <w:sz w:val="24"/>
                <w:szCs w:val="24"/>
              </w:rPr>
              <w:t xml:space="preserve"> Fax</w:t>
            </w:r>
          </w:p>
        </w:tc>
        <w:tc>
          <w:tcPr>
            <w:tcW w:w="2349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8" w:hRule="atLeast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教育经历（自大学起）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Education/Training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66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学校名称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University</w:t>
            </w: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学位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Degree</w:t>
            </w: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毕业时间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Graduated Year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66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66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66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8" w:hRule="atLeast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主要临床研究经验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Research Experiences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1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研究名称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Project</w:t>
            </w: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研究分期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Phase(I-IV)</w:t>
            </w: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承担任务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Role in Trial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1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1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381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8" w:hRule="atLeast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commentRangeStart w:id="0"/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GCP</w:t>
            </w: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和伦理培训经历</w:t>
            </w:r>
            <w:commentRangeEnd w:id="0"/>
            <w:r>
              <w:commentReference w:id="0"/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GCP &amp; Ethics Training Experiences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4" w:hRule="atLeast"/>
          <w:jc w:val="center"/>
        </w:trPr>
        <w:tc>
          <w:tcPr>
            <w:tcW w:w="364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eastAsia="仿宋_GB2312" w:cs="Arial"/>
                <w:bCs/>
                <w:sz w:val="24"/>
                <w:szCs w:val="24"/>
              </w:rPr>
              <w:t>培训内容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Content</w:t>
            </w:r>
          </w:p>
        </w:tc>
        <w:tc>
          <w:tcPr>
            <w:tcW w:w="2402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eastAsia="仿宋_GB2312" w:cs="Arial"/>
                <w:bCs/>
                <w:sz w:val="24"/>
                <w:szCs w:val="24"/>
              </w:rPr>
              <w:t>培训单位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Institution</w:t>
            </w:r>
          </w:p>
        </w:tc>
        <w:tc>
          <w:tcPr>
            <w:tcW w:w="3473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eastAsia="仿宋_GB2312" w:cs="Arial"/>
                <w:bCs/>
                <w:sz w:val="24"/>
                <w:szCs w:val="24"/>
              </w:rPr>
              <w:t>培训时间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Year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4" w:hRule="atLeast"/>
          <w:jc w:val="center"/>
        </w:trPr>
        <w:tc>
          <w:tcPr>
            <w:tcW w:w="364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73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44" w:hRule="atLeast"/>
          <w:jc w:val="center"/>
        </w:trPr>
        <w:tc>
          <w:tcPr>
            <w:tcW w:w="364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73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8" w:hRule="atLeast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相关学术兼职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Related Professional Memberships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89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专业协会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Professional Society</w:t>
            </w: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职务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Title</w:t>
            </w: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任职时间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Year-Year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02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38" w:hRule="atLeast"/>
          <w:jc w:val="center"/>
        </w:trPr>
        <w:tc>
          <w:tcPr>
            <w:tcW w:w="3620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ascii="Arial" w:hAnsi="Arial" w:eastAsia="仿宋_GB2312" w:cs="Arial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28" w:hRule="atLeast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出版论文专著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Published Papers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489" w:hRule="atLeast"/>
          <w:jc w:val="center"/>
        </w:trPr>
        <w:tc>
          <w:tcPr>
            <w:tcW w:w="1774" w:type="dxa"/>
            <w:tcBorders>
              <w:right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color="auto" w:sz="4" w:space="0"/>
              </w:rPr>
              <w:t xml:space="preserve">  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0</w:t>
            </w:r>
          </w:p>
        </w:tc>
        <w:tc>
          <w:tcPr>
            <w:tcW w:w="1970" w:type="dxa"/>
            <w:gridSpan w:val="4"/>
            <w:tcBorders>
              <w:left w:val="nil"/>
              <w:right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color="auto" w:sz="4" w:space="0"/>
              </w:rPr>
              <w:t xml:space="preserve">  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1-5</w:t>
            </w:r>
          </w:p>
        </w:tc>
        <w:tc>
          <w:tcPr>
            <w:tcW w:w="1775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color="auto" w:sz="4" w:space="0"/>
              </w:rPr>
              <w:t xml:space="preserve">  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6-10</w:t>
            </w:r>
          </w:p>
        </w:tc>
        <w:tc>
          <w:tcPr>
            <w:tcW w:w="1932" w:type="dxa"/>
            <w:gridSpan w:val="4"/>
            <w:tcBorders>
              <w:left w:val="nil"/>
              <w:right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color="auto" w:sz="4" w:space="0"/>
              </w:rPr>
              <w:t xml:space="preserve">  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10-20</w:t>
            </w:r>
          </w:p>
        </w:tc>
        <w:tc>
          <w:tcPr>
            <w:tcW w:w="2071" w:type="dxa"/>
            <w:tcBorders>
              <w:left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eastAsia="仿宋_GB2312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color="auto" w:sz="4" w:space="0"/>
              </w:rPr>
              <w:t xml:space="preserve">  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Arial" w:hAnsi="Arial" w:eastAsia="仿宋_GB2312" w:cs="Arial"/>
                <w:bCs/>
                <w:sz w:val="24"/>
                <w:szCs w:val="24"/>
              </w:rPr>
              <w:t>＞</w:t>
            </w:r>
            <w:r>
              <w:rPr>
                <w:rFonts w:ascii="Arial" w:hAnsi="Arial" w:eastAsia="仿宋_GB2312" w:cs="Arial"/>
                <w:bCs/>
                <w:sz w:val="24"/>
                <w:szCs w:val="24"/>
              </w:rPr>
              <w:t>20</w:t>
            </w:r>
          </w:p>
        </w:tc>
      </w:tr>
    </w:tbl>
    <w:p>
      <w:pPr>
        <w:adjustRightInd w:val="0"/>
        <w:snapToGrid w:val="0"/>
        <w:spacing w:beforeLines="100" w:line="360" w:lineRule="auto"/>
        <w:rPr>
          <w:rFonts w:eastAsia="仿宋_GB2312"/>
          <w:sz w:val="24"/>
          <w:szCs w:val="24"/>
          <w:u w:val="single"/>
        </w:rPr>
      </w:pPr>
      <w:commentRangeStart w:id="1"/>
      <w:r>
        <w:rPr>
          <w:rFonts w:hint="eastAsia" w:ascii="Arial" w:eastAsia="仿宋_GB2312" w:cs="Arial"/>
          <w:sz w:val="24"/>
          <w:szCs w:val="24"/>
        </w:rPr>
        <w:t>研究者签名</w:t>
      </w:r>
      <w:commentRangeEnd w:id="1"/>
      <w:r>
        <w:commentReference w:id="1"/>
      </w:r>
      <w:r>
        <w:rPr>
          <w:rFonts w:ascii="Arial" w:hAnsi="Arial" w:eastAsia="仿宋_GB2312" w:cs="Arial"/>
          <w:sz w:val="24"/>
          <w:szCs w:val="24"/>
        </w:rPr>
        <w:t>Signature</w:t>
      </w:r>
      <w:r>
        <w:rPr>
          <w:rFonts w:ascii="Arial" w:hAnsi="Arial" w:eastAsia="仿宋_GB2312" w:cs="Arial"/>
          <w:sz w:val="24"/>
          <w:szCs w:val="24"/>
          <w:u w:val="single"/>
        </w:rPr>
        <w:t xml:space="preserve">                      </w:t>
      </w:r>
      <w:r>
        <w:rPr>
          <w:rFonts w:ascii="Arial" w:hAnsi="Arial" w:eastAsia="仿宋_GB2312" w:cs="Arial"/>
          <w:sz w:val="24"/>
          <w:szCs w:val="24"/>
        </w:rPr>
        <w:t xml:space="preserve">  </w:t>
      </w:r>
      <w:r>
        <w:rPr>
          <w:rFonts w:hint="eastAsia" w:ascii="Arial" w:eastAsia="仿宋_GB2312" w:cs="Arial"/>
          <w:sz w:val="24"/>
          <w:szCs w:val="24"/>
        </w:rPr>
        <w:t>日期</w:t>
      </w:r>
      <w:r>
        <w:rPr>
          <w:rFonts w:ascii="Arial" w:hAnsi="Arial" w:eastAsia="仿宋_GB2312" w:cs="Arial"/>
          <w:sz w:val="24"/>
          <w:szCs w:val="24"/>
        </w:rPr>
        <w:t>Date</w:t>
      </w:r>
      <w:r>
        <w:rPr>
          <w:rFonts w:ascii="Arial" w:hAnsi="Arial" w:eastAsia="仿宋_GB2312" w:cs="Arial"/>
          <w:sz w:val="24"/>
          <w:szCs w:val="24"/>
          <w:u w:val="single"/>
        </w:rPr>
        <w:t xml:space="preserve">                  </w:t>
      </w:r>
      <w:r>
        <w:rPr>
          <w:rFonts w:eastAsia="仿宋_GB2312"/>
          <w:sz w:val="24"/>
          <w:szCs w:val="24"/>
          <w:u w:val="single"/>
        </w:rPr>
        <w:t xml:space="preserve">   </w:t>
      </w: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560" w:right="1800" w:bottom="1092" w:left="1800" w:header="2835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LL" w:date="2022-05-18T09:06:37Z" w:initials="LL">
    <w:p w14:paraId="57874C1C"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必填项，需要填写近3年的，若没有，请在此链接考取https://xy3irb.xy3yy.com/member/login.html</w:t>
      </w:r>
    </w:p>
  </w:comment>
  <w:comment w:id="1" w:author="LL" w:date="2022-05-18T09:08:19Z" w:initials="LL">
    <w:p w14:paraId="67B30DD3">
      <w:pPr>
        <w:pStyle w:val="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签字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7874C1C" w15:done="0"/>
  <w15:commentEx w15:paraId="67B30DD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both"/>
    </w:pPr>
    <w:r>
      <w:pict>
        <v:shape id="WordPictureWatermark3473847" o:spid="_x0000_s4098" o:spt="75" type="#_x0000_t75" style="position:absolute;left:0pt;margin-left:-90.75pt;margin-top:-165.55pt;height:836.8pt;width:600.25pt;mso-position-horizontal-relative:margin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/>
      </w:rPr>
      <w:t>中南大学湘雅三医院伦理委员会</w:t>
    </w:r>
    <w:r>
      <w:rPr>
        <w:rFonts w:hint="eastAsia"/>
        <w:lang w:val="en-US" w:eastAsia="zh-CN"/>
      </w:rPr>
      <w:t xml:space="preserve">   </w:t>
    </w:r>
    <w:r>
      <w:t xml:space="preserve">       </w:t>
    </w:r>
    <w:r>
      <w:rPr>
        <w:rFonts w:hint="eastAsia"/>
        <w:lang w:val="en-US" w:eastAsia="zh-CN"/>
      </w:rPr>
      <w:t xml:space="preserve">   </w:t>
    </w:r>
    <w:r>
      <w:t xml:space="preserve">  </w:t>
    </w:r>
    <w:r>
      <w:rPr>
        <w:rFonts w:hint="eastAsia"/>
      </w:rPr>
      <w:t>版本号：</w:t>
    </w:r>
    <w:r>
      <w:rPr>
        <w:rFonts w:hint="eastAsia"/>
        <w:lang w:val="en-US" w:eastAsia="zh-CN"/>
      </w:rPr>
      <w:t>2</w:t>
    </w:r>
    <w:r>
      <w:t xml:space="preserve">.0    </w:t>
    </w:r>
    <w:r>
      <w:rPr>
        <w:rFonts w:hint="eastAsia"/>
        <w:lang w:val="en-US" w:eastAsia="zh-CN"/>
      </w:rPr>
      <w:t xml:space="preserve">   </w:t>
    </w:r>
    <w:r>
      <w:t xml:space="preserve">     </w:t>
    </w:r>
    <w:r>
      <w:rPr>
        <w:rFonts w:hint="eastAsia"/>
      </w:rPr>
      <w:t>版本日期：</w:t>
    </w:r>
    <w:r>
      <w:t>201</w:t>
    </w:r>
    <w:r>
      <w:rPr>
        <w:rFonts w:hint="eastAsia"/>
        <w:lang w:val="en-US" w:eastAsia="zh-CN"/>
      </w:rPr>
      <w:t>8</w:t>
    </w:r>
    <w:r>
      <w:t>-</w:t>
    </w:r>
    <w:r>
      <w:rPr>
        <w:rFonts w:hint="eastAsia"/>
        <w:lang w:val="en-US" w:eastAsia="zh-CN"/>
      </w:rPr>
      <w:t>12</w:t>
    </w:r>
    <w:r>
      <w:t>-</w:t>
    </w:r>
    <w:r>
      <w:rPr>
        <w:rFonts w:hint="eastAsia"/>
        <w:lang w:val="en-US" w:eastAsia="zh-CN"/>
      </w:rPr>
      <w:t>26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3473846" o:spid="_x0000_s4099" o:spt="75" type="#_x0000_t75" style="position:absolute;left:0pt;height:844.45pt;width:605.7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3473845" o:spid="_x0000_s4097" o:spt="75" type="#_x0000_t75" style="position:absolute;left:0pt;height:844.45pt;width:605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F976F7"/>
    <w:multiLevelType w:val="multilevel"/>
    <w:tmpl w:val="5DF976F7"/>
    <w:lvl w:ilvl="0" w:tentative="0">
      <w:start w:val="1"/>
      <w:numFmt w:val="decimal"/>
      <w:pStyle w:val="2"/>
      <w:lvlText w:val="%1."/>
      <w:lvlJc w:val="left"/>
      <w:pPr>
        <w:tabs>
          <w:tab w:val="left" w:pos="851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851"/>
        </w:tabs>
        <w:ind w:left="425" w:hanging="425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851"/>
        </w:tabs>
        <w:ind w:left="425" w:hanging="425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 w:cs="Times New Roman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L">
    <w15:presenceInfo w15:providerId="None" w15:userId="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hmYjBlYzFiZWVjOGQ4NWE5YmQwNjM1OTg0OTRiMzYifQ=="/>
  </w:docVars>
  <w:rsids>
    <w:rsidRoot w:val="004A1315"/>
    <w:rsid w:val="0000144D"/>
    <w:rsid w:val="00002827"/>
    <w:rsid w:val="00005503"/>
    <w:rsid w:val="00005FA1"/>
    <w:rsid w:val="0001327F"/>
    <w:rsid w:val="000217D0"/>
    <w:rsid w:val="00022C89"/>
    <w:rsid w:val="00025F81"/>
    <w:rsid w:val="00026A2F"/>
    <w:rsid w:val="000368B0"/>
    <w:rsid w:val="00037982"/>
    <w:rsid w:val="00043D7D"/>
    <w:rsid w:val="00045629"/>
    <w:rsid w:val="00060338"/>
    <w:rsid w:val="000640D4"/>
    <w:rsid w:val="000646C8"/>
    <w:rsid w:val="00065590"/>
    <w:rsid w:val="00071E92"/>
    <w:rsid w:val="00073E34"/>
    <w:rsid w:val="00083D94"/>
    <w:rsid w:val="000851C0"/>
    <w:rsid w:val="000876B8"/>
    <w:rsid w:val="00095EA9"/>
    <w:rsid w:val="00097159"/>
    <w:rsid w:val="000A0163"/>
    <w:rsid w:val="000B2154"/>
    <w:rsid w:val="000B3FC6"/>
    <w:rsid w:val="000B496A"/>
    <w:rsid w:val="000C14A3"/>
    <w:rsid w:val="000C6B6E"/>
    <w:rsid w:val="000D17EF"/>
    <w:rsid w:val="000D242B"/>
    <w:rsid w:val="000D6292"/>
    <w:rsid w:val="000E3BB8"/>
    <w:rsid w:val="000E7B7B"/>
    <w:rsid w:val="0010543D"/>
    <w:rsid w:val="00105AC5"/>
    <w:rsid w:val="00113C33"/>
    <w:rsid w:val="00115574"/>
    <w:rsid w:val="00127D3A"/>
    <w:rsid w:val="00133C0B"/>
    <w:rsid w:val="00134B8C"/>
    <w:rsid w:val="00134CAD"/>
    <w:rsid w:val="00144E7E"/>
    <w:rsid w:val="001504E9"/>
    <w:rsid w:val="00151B62"/>
    <w:rsid w:val="001521AB"/>
    <w:rsid w:val="0015294B"/>
    <w:rsid w:val="0015620E"/>
    <w:rsid w:val="00157389"/>
    <w:rsid w:val="0016164F"/>
    <w:rsid w:val="00163487"/>
    <w:rsid w:val="001701DA"/>
    <w:rsid w:val="00184448"/>
    <w:rsid w:val="0019334C"/>
    <w:rsid w:val="00194F17"/>
    <w:rsid w:val="001978DE"/>
    <w:rsid w:val="001B081C"/>
    <w:rsid w:val="001B2922"/>
    <w:rsid w:val="001C110A"/>
    <w:rsid w:val="001C17A8"/>
    <w:rsid w:val="001C4257"/>
    <w:rsid w:val="001D1E63"/>
    <w:rsid w:val="001E193A"/>
    <w:rsid w:val="001E4272"/>
    <w:rsid w:val="001E438A"/>
    <w:rsid w:val="001E6D15"/>
    <w:rsid w:val="001F0089"/>
    <w:rsid w:val="001F35AB"/>
    <w:rsid w:val="001F771B"/>
    <w:rsid w:val="0020137F"/>
    <w:rsid w:val="0020507D"/>
    <w:rsid w:val="00205213"/>
    <w:rsid w:val="0021089F"/>
    <w:rsid w:val="00213455"/>
    <w:rsid w:val="002164B3"/>
    <w:rsid w:val="00224692"/>
    <w:rsid w:val="00224F20"/>
    <w:rsid w:val="00235519"/>
    <w:rsid w:val="00240567"/>
    <w:rsid w:val="00240BEE"/>
    <w:rsid w:val="00241815"/>
    <w:rsid w:val="00242F05"/>
    <w:rsid w:val="00243FDF"/>
    <w:rsid w:val="00251F5F"/>
    <w:rsid w:val="00256C5F"/>
    <w:rsid w:val="00257600"/>
    <w:rsid w:val="00262C61"/>
    <w:rsid w:val="00263645"/>
    <w:rsid w:val="0026745D"/>
    <w:rsid w:val="00270514"/>
    <w:rsid w:val="002719B1"/>
    <w:rsid w:val="00271AE2"/>
    <w:rsid w:val="00275604"/>
    <w:rsid w:val="00276CA8"/>
    <w:rsid w:val="00280999"/>
    <w:rsid w:val="002974A5"/>
    <w:rsid w:val="002A29B7"/>
    <w:rsid w:val="002A42B4"/>
    <w:rsid w:val="002A6C48"/>
    <w:rsid w:val="002B6044"/>
    <w:rsid w:val="002C072C"/>
    <w:rsid w:val="002C11C8"/>
    <w:rsid w:val="002D627C"/>
    <w:rsid w:val="002E7244"/>
    <w:rsid w:val="002F1347"/>
    <w:rsid w:val="00303F95"/>
    <w:rsid w:val="0030426A"/>
    <w:rsid w:val="00310172"/>
    <w:rsid w:val="003107DC"/>
    <w:rsid w:val="00310F9F"/>
    <w:rsid w:val="003149E9"/>
    <w:rsid w:val="00322208"/>
    <w:rsid w:val="003314B8"/>
    <w:rsid w:val="00332A83"/>
    <w:rsid w:val="00336189"/>
    <w:rsid w:val="00341150"/>
    <w:rsid w:val="003411BB"/>
    <w:rsid w:val="00341FBB"/>
    <w:rsid w:val="003479AA"/>
    <w:rsid w:val="00350ABE"/>
    <w:rsid w:val="00370369"/>
    <w:rsid w:val="00372930"/>
    <w:rsid w:val="00372F4E"/>
    <w:rsid w:val="00380E93"/>
    <w:rsid w:val="00383CA5"/>
    <w:rsid w:val="0038763C"/>
    <w:rsid w:val="0039418B"/>
    <w:rsid w:val="003A389B"/>
    <w:rsid w:val="003A3EEC"/>
    <w:rsid w:val="003A5C3C"/>
    <w:rsid w:val="003B17E0"/>
    <w:rsid w:val="003C23E0"/>
    <w:rsid w:val="003C273B"/>
    <w:rsid w:val="003C54D8"/>
    <w:rsid w:val="00401C73"/>
    <w:rsid w:val="004025CC"/>
    <w:rsid w:val="004037C8"/>
    <w:rsid w:val="00406E57"/>
    <w:rsid w:val="004076DB"/>
    <w:rsid w:val="00414BB4"/>
    <w:rsid w:val="00431067"/>
    <w:rsid w:val="0043166B"/>
    <w:rsid w:val="004323C3"/>
    <w:rsid w:val="0043277A"/>
    <w:rsid w:val="0043506E"/>
    <w:rsid w:val="00443777"/>
    <w:rsid w:val="00445F72"/>
    <w:rsid w:val="00447C0B"/>
    <w:rsid w:val="0045039E"/>
    <w:rsid w:val="004507DC"/>
    <w:rsid w:val="00452534"/>
    <w:rsid w:val="00470F84"/>
    <w:rsid w:val="004733B9"/>
    <w:rsid w:val="0047680D"/>
    <w:rsid w:val="004847E2"/>
    <w:rsid w:val="00491CDD"/>
    <w:rsid w:val="00495E72"/>
    <w:rsid w:val="004A1315"/>
    <w:rsid w:val="004A71B1"/>
    <w:rsid w:val="004B11C9"/>
    <w:rsid w:val="004B50A8"/>
    <w:rsid w:val="004B7FF6"/>
    <w:rsid w:val="004C4BF6"/>
    <w:rsid w:val="004C5725"/>
    <w:rsid w:val="004D6402"/>
    <w:rsid w:val="004E0CBC"/>
    <w:rsid w:val="004E533D"/>
    <w:rsid w:val="00506041"/>
    <w:rsid w:val="00515FB1"/>
    <w:rsid w:val="005166A9"/>
    <w:rsid w:val="00516BF9"/>
    <w:rsid w:val="0051718A"/>
    <w:rsid w:val="0053270B"/>
    <w:rsid w:val="00533690"/>
    <w:rsid w:val="00535AA8"/>
    <w:rsid w:val="00540B0D"/>
    <w:rsid w:val="005470C8"/>
    <w:rsid w:val="00554BF6"/>
    <w:rsid w:val="00562C3B"/>
    <w:rsid w:val="0056376C"/>
    <w:rsid w:val="00570034"/>
    <w:rsid w:val="005708F6"/>
    <w:rsid w:val="00570FDE"/>
    <w:rsid w:val="00576DE5"/>
    <w:rsid w:val="00580888"/>
    <w:rsid w:val="00583C4C"/>
    <w:rsid w:val="00587A30"/>
    <w:rsid w:val="00597464"/>
    <w:rsid w:val="005C1251"/>
    <w:rsid w:val="005C6EA2"/>
    <w:rsid w:val="005C7425"/>
    <w:rsid w:val="005C7EA2"/>
    <w:rsid w:val="005D5A60"/>
    <w:rsid w:val="005F0F0C"/>
    <w:rsid w:val="005F1252"/>
    <w:rsid w:val="005F20B1"/>
    <w:rsid w:val="005F274E"/>
    <w:rsid w:val="005F743C"/>
    <w:rsid w:val="00603ACA"/>
    <w:rsid w:val="00622E41"/>
    <w:rsid w:val="00624AE5"/>
    <w:rsid w:val="00624FA6"/>
    <w:rsid w:val="00627DCA"/>
    <w:rsid w:val="00644C97"/>
    <w:rsid w:val="0064650A"/>
    <w:rsid w:val="00646B8A"/>
    <w:rsid w:val="00650DB7"/>
    <w:rsid w:val="0066118A"/>
    <w:rsid w:val="006627E2"/>
    <w:rsid w:val="0066418C"/>
    <w:rsid w:val="00683BAE"/>
    <w:rsid w:val="0069125C"/>
    <w:rsid w:val="00693A07"/>
    <w:rsid w:val="006A16D5"/>
    <w:rsid w:val="006A27E0"/>
    <w:rsid w:val="006B0825"/>
    <w:rsid w:val="006B1D41"/>
    <w:rsid w:val="006B1E86"/>
    <w:rsid w:val="006C0CA9"/>
    <w:rsid w:val="006D01D1"/>
    <w:rsid w:val="006D03EF"/>
    <w:rsid w:val="006D2EBF"/>
    <w:rsid w:val="006D6615"/>
    <w:rsid w:val="006F5B00"/>
    <w:rsid w:val="006F7570"/>
    <w:rsid w:val="00711DA3"/>
    <w:rsid w:val="00721370"/>
    <w:rsid w:val="007314CF"/>
    <w:rsid w:val="00732792"/>
    <w:rsid w:val="0073416A"/>
    <w:rsid w:val="00741037"/>
    <w:rsid w:val="007415FF"/>
    <w:rsid w:val="00742CC2"/>
    <w:rsid w:val="007436B1"/>
    <w:rsid w:val="00745E01"/>
    <w:rsid w:val="00750773"/>
    <w:rsid w:val="00775B1F"/>
    <w:rsid w:val="007765A0"/>
    <w:rsid w:val="00781EA2"/>
    <w:rsid w:val="0078573B"/>
    <w:rsid w:val="00790069"/>
    <w:rsid w:val="00792D6D"/>
    <w:rsid w:val="007A1710"/>
    <w:rsid w:val="007A4AA1"/>
    <w:rsid w:val="007A5142"/>
    <w:rsid w:val="007B3B43"/>
    <w:rsid w:val="007C105F"/>
    <w:rsid w:val="007C23D1"/>
    <w:rsid w:val="007C4B80"/>
    <w:rsid w:val="007C5698"/>
    <w:rsid w:val="007D0C10"/>
    <w:rsid w:val="007D4461"/>
    <w:rsid w:val="007D54C2"/>
    <w:rsid w:val="007D5CA2"/>
    <w:rsid w:val="007E0D39"/>
    <w:rsid w:val="007E28B1"/>
    <w:rsid w:val="007F05D1"/>
    <w:rsid w:val="007F7AD2"/>
    <w:rsid w:val="00800117"/>
    <w:rsid w:val="00800EF5"/>
    <w:rsid w:val="00805140"/>
    <w:rsid w:val="00817A0C"/>
    <w:rsid w:val="0082489F"/>
    <w:rsid w:val="00824C5F"/>
    <w:rsid w:val="0083642E"/>
    <w:rsid w:val="00836B93"/>
    <w:rsid w:val="008425E3"/>
    <w:rsid w:val="00843A86"/>
    <w:rsid w:val="008463F8"/>
    <w:rsid w:val="008511E6"/>
    <w:rsid w:val="008532A8"/>
    <w:rsid w:val="00860794"/>
    <w:rsid w:val="008609AD"/>
    <w:rsid w:val="008749ED"/>
    <w:rsid w:val="008821D6"/>
    <w:rsid w:val="00882219"/>
    <w:rsid w:val="00882558"/>
    <w:rsid w:val="008840ED"/>
    <w:rsid w:val="00885341"/>
    <w:rsid w:val="00885D0F"/>
    <w:rsid w:val="00890DAB"/>
    <w:rsid w:val="008928B6"/>
    <w:rsid w:val="008A19A0"/>
    <w:rsid w:val="008B3B90"/>
    <w:rsid w:val="008B4054"/>
    <w:rsid w:val="008B5577"/>
    <w:rsid w:val="008C4700"/>
    <w:rsid w:val="008C50BC"/>
    <w:rsid w:val="008C5E71"/>
    <w:rsid w:val="008C7FE0"/>
    <w:rsid w:val="008D00F3"/>
    <w:rsid w:val="008D3C98"/>
    <w:rsid w:val="008E02C5"/>
    <w:rsid w:val="008F2824"/>
    <w:rsid w:val="008F5580"/>
    <w:rsid w:val="00900438"/>
    <w:rsid w:val="00905ECF"/>
    <w:rsid w:val="00910B18"/>
    <w:rsid w:val="0091208A"/>
    <w:rsid w:val="00913216"/>
    <w:rsid w:val="009165F2"/>
    <w:rsid w:val="00925C8D"/>
    <w:rsid w:val="009276F8"/>
    <w:rsid w:val="0093373B"/>
    <w:rsid w:val="009379B8"/>
    <w:rsid w:val="00942F70"/>
    <w:rsid w:val="00947356"/>
    <w:rsid w:val="0095791A"/>
    <w:rsid w:val="009645B4"/>
    <w:rsid w:val="00965AB5"/>
    <w:rsid w:val="00965D69"/>
    <w:rsid w:val="00977597"/>
    <w:rsid w:val="009813F4"/>
    <w:rsid w:val="00985DBC"/>
    <w:rsid w:val="009868A0"/>
    <w:rsid w:val="00986FDD"/>
    <w:rsid w:val="00990ED9"/>
    <w:rsid w:val="00996DF0"/>
    <w:rsid w:val="009A61E3"/>
    <w:rsid w:val="009B10E4"/>
    <w:rsid w:val="009B4C8E"/>
    <w:rsid w:val="009C49CA"/>
    <w:rsid w:val="009D6AA5"/>
    <w:rsid w:val="009E0FEE"/>
    <w:rsid w:val="009E3A24"/>
    <w:rsid w:val="009E3C73"/>
    <w:rsid w:val="009E6DE2"/>
    <w:rsid w:val="009F6175"/>
    <w:rsid w:val="009F7352"/>
    <w:rsid w:val="00A00F7A"/>
    <w:rsid w:val="00A01B51"/>
    <w:rsid w:val="00A04973"/>
    <w:rsid w:val="00A068E5"/>
    <w:rsid w:val="00A07DA8"/>
    <w:rsid w:val="00A11B1C"/>
    <w:rsid w:val="00A12591"/>
    <w:rsid w:val="00A16B46"/>
    <w:rsid w:val="00A20309"/>
    <w:rsid w:val="00A20B14"/>
    <w:rsid w:val="00A23B0E"/>
    <w:rsid w:val="00A24BB6"/>
    <w:rsid w:val="00A43C0D"/>
    <w:rsid w:val="00A4541A"/>
    <w:rsid w:val="00A56FAE"/>
    <w:rsid w:val="00A61D9F"/>
    <w:rsid w:val="00A638EC"/>
    <w:rsid w:val="00A65D7F"/>
    <w:rsid w:val="00A70625"/>
    <w:rsid w:val="00A7250A"/>
    <w:rsid w:val="00A764B3"/>
    <w:rsid w:val="00A8498B"/>
    <w:rsid w:val="00A860AE"/>
    <w:rsid w:val="00A91A47"/>
    <w:rsid w:val="00A92B94"/>
    <w:rsid w:val="00A956E8"/>
    <w:rsid w:val="00A96379"/>
    <w:rsid w:val="00AB417B"/>
    <w:rsid w:val="00AB5B35"/>
    <w:rsid w:val="00AC08B5"/>
    <w:rsid w:val="00AC16F9"/>
    <w:rsid w:val="00AC1E7B"/>
    <w:rsid w:val="00AC7D03"/>
    <w:rsid w:val="00AD42C0"/>
    <w:rsid w:val="00AD5F36"/>
    <w:rsid w:val="00AE1DD6"/>
    <w:rsid w:val="00AE41BA"/>
    <w:rsid w:val="00AE746F"/>
    <w:rsid w:val="00AF65AE"/>
    <w:rsid w:val="00B01D40"/>
    <w:rsid w:val="00B15597"/>
    <w:rsid w:val="00B2673B"/>
    <w:rsid w:val="00B304B6"/>
    <w:rsid w:val="00B3070F"/>
    <w:rsid w:val="00B37454"/>
    <w:rsid w:val="00B412A8"/>
    <w:rsid w:val="00B50267"/>
    <w:rsid w:val="00B52181"/>
    <w:rsid w:val="00B54688"/>
    <w:rsid w:val="00B70B45"/>
    <w:rsid w:val="00B716F8"/>
    <w:rsid w:val="00B71D63"/>
    <w:rsid w:val="00B72BB6"/>
    <w:rsid w:val="00B751AF"/>
    <w:rsid w:val="00B8258E"/>
    <w:rsid w:val="00B83C60"/>
    <w:rsid w:val="00B83F0A"/>
    <w:rsid w:val="00B90760"/>
    <w:rsid w:val="00B90C76"/>
    <w:rsid w:val="00B97FA7"/>
    <w:rsid w:val="00BA34BA"/>
    <w:rsid w:val="00BA375B"/>
    <w:rsid w:val="00BA3E3E"/>
    <w:rsid w:val="00BA5463"/>
    <w:rsid w:val="00BA6B11"/>
    <w:rsid w:val="00BC157B"/>
    <w:rsid w:val="00BC25C0"/>
    <w:rsid w:val="00BC4121"/>
    <w:rsid w:val="00BD0F63"/>
    <w:rsid w:val="00BD5F3E"/>
    <w:rsid w:val="00BE28A7"/>
    <w:rsid w:val="00BF2593"/>
    <w:rsid w:val="00BF5B73"/>
    <w:rsid w:val="00C03810"/>
    <w:rsid w:val="00C06608"/>
    <w:rsid w:val="00C10E2D"/>
    <w:rsid w:val="00C1446A"/>
    <w:rsid w:val="00C15481"/>
    <w:rsid w:val="00C17CC4"/>
    <w:rsid w:val="00C23C0B"/>
    <w:rsid w:val="00C256F9"/>
    <w:rsid w:val="00C27F94"/>
    <w:rsid w:val="00C31644"/>
    <w:rsid w:val="00C33B64"/>
    <w:rsid w:val="00C348C6"/>
    <w:rsid w:val="00C368B5"/>
    <w:rsid w:val="00C45FA4"/>
    <w:rsid w:val="00C52EFB"/>
    <w:rsid w:val="00C574A6"/>
    <w:rsid w:val="00C61C72"/>
    <w:rsid w:val="00C6292F"/>
    <w:rsid w:val="00C65CEE"/>
    <w:rsid w:val="00C71643"/>
    <w:rsid w:val="00C71EB8"/>
    <w:rsid w:val="00C75575"/>
    <w:rsid w:val="00C81E5A"/>
    <w:rsid w:val="00C82086"/>
    <w:rsid w:val="00C82C5F"/>
    <w:rsid w:val="00C95BB8"/>
    <w:rsid w:val="00C96BE0"/>
    <w:rsid w:val="00CA5607"/>
    <w:rsid w:val="00CB4942"/>
    <w:rsid w:val="00CC015D"/>
    <w:rsid w:val="00CC0914"/>
    <w:rsid w:val="00CC19CB"/>
    <w:rsid w:val="00CC2F5C"/>
    <w:rsid w:val="00CD0D19"/>
    <w:rsid w:val="00CD27E9"/>
    <w:rsid w:val="00CD6B9D"/>
    <w:rsid w:val="00CD6E1A"/>
    <w:rsid w:val="00CE07AF"/>
    <w:rsid w:val="00CE134D"/>
    <w:rsid w:val="00CE58CE"/>
    <w:rsid w:val="00CE740D"/>
    <w:rsid w:val="00CF74E3"/>
    <w:rsid w:val="00CF7DCB"/>
    <w:rsid w:val="00D01C34"/>
    <w:rsid w:val="00D03EF4"/>
    <w:rsid w:val="00D15323"/>
    <w:rsid w:val="00D2272F"/>
    <w:rsid w:val="00D23573"/>
    <w:rsid w:val="00D236E3"/>
    <w:rsid w:val="00D24113"/>
    <w:rsid w:val="00D42B2F"/>
    <w:rsid w:val="00D561AF"/>
    <w:rsid w:val="00D56760"/>
    <w:rsid w:val="00D71350"/>
    <w:rsid w:val="00D73445"/>
    <w:rsid w:val="00D73C84"/>
    <w:rsid w:val="00D8330C"/>
    <w:rsid w:val="00D8589C"/>
    <w:rsid w:val="00D943FA"/>
    <w:rsid w:val="00DA46AD"/>
    <w:rsid w:val="00DA5AA0"/>
    <w:rsid w:val="00DA5EB4"/>
    <w:rsid w:val="00DA729B"/>
    <w:rsid w:val="00DC1862"/>
    <w:rsid w:val="00DC4C03"/>
    <w:rsid w:val="00DD2B5E"/>
    <w:rsid w:val="00DD5123"/>
    <w:rsid w:val="00DE58A7"/>
    <w:rsid w:val="00DE7CBB"/>
    <w:rsid w:val="00E11119"/>
    <w:rsid w:val="00E11482"/>
    <w:rsid w:val="00E11B59"/>
    <w:rsid w:val="00E32F84"/>
    <w:rsid w:val="00E34101"/>
    <w:rsid w:val="00E4054D"/>
    <w:rsid w:val="00E4200B"/>
    <w:rsid w:val="00E4506F"/>
    <w:rsid w:val="00E4622C"/>
    <w:rsid w:val="00E46ECA"/>
    <w:rsid w:val="00E46FB2"/>
    <w:rsid w:val="00E56868"/>
    <w:rsid w:val="00E63A79"/>
    <w:rsid w:val="00E63C92"/>
    <w:rsid w:val="00E722BD"/>
    <w:rsid w:val="00E737CF"/>
    <w:rsid w:val="00E74330"/>
    <w:rsid w:val="00E768F6"/>
    <w:rsid w:val="00E85315"/>
    <w:rsid w:val="00EA3925"/>
    <w:rsid w:val="00EA4F5D"/>
    <w:rsid w:val="00EC4C6B"/>
    <w:rsid w:val="00EC5470"/>
    <w:rsid w:val="00ED3AA4"/>
    <w:rsid w:val="00EE3ADB"/>
    <w:rsid w:val="00EE3DFE"/>
    <w:rsid w:val="00EE545B"/>
    <w:rsid w:val="00EE5906"/>
    <w:rsid w:val="00EE6653"/>
    <w:rsid w:val="00EF3A86"/>
    <w:rsid w:val="00EF4804"/>
    <w:rsid w:val="00F05660"/>
    <w:rsid w:val="00F07735"/>
    <w:rsid w:val="00F12788"/>
    <w:rsid w:val="00F22C8C"/>
    <w:rsid w:val="00F25A4E"/>
    <w:rsid w:val="00F318DF"/>
    <w:rsid w:val="00F31993"/>
    <w:rsid w:val="00F336E2"/>
    <w:rsid w:val="00F34D53"/>
    <w:rsid w:val="00F35409"/>
    <w:rsid w:val="00F369A4"/>
    <w:rsid w:val="00F61051"/>
    <w:rsid w:val="00F6423D"/>
    <w:rsid w:val="00F6617D"/>
    <w:rsid w:val="00F7032A"/>
    <w:rsid w:val="00F72051"/>
    <w:rsid w:val="00F7223E"/>
    <w:rsid w:val="00F72864"/>
    <w:rsid w:val="00F73313"/>
    <w:rsid w:val="00F736FA"/>
    <w:rsid w:val="00F73EAF"/>
    <w:rsid w:val="00F811AC"/>
    <w:rsid w:val="00F82171"/>
    <w:rsid w:val="00F85912"/>
    <w:rsid w:val="00F90E57"/>
    <w:rsid w:val="00FB4B00"/>
    <w:rsid w:val="00FB74B8"/>
    <w:rsid w:val="00FD2D07"/>
    <w:rsid w:val="00FD45EF"/>
    <w:rsid w:val="00FD632F"/>
    <w:rsid w:val="00FD6428"/>
    <w:rsid w:val="00FD7B93"/>
    <w:rsid w:val="00FE08CC"/>
    <w:rsid w:val="00FE3E9B"/>
    <w:rsid w:val="00FE4108"/>
    <w:rsid w:val="00FF1EE3"/>
    <w:rsid w:val="00FF5A07"/>
    <w:rsid w:val="1DCE1B50"/>
    <w:rsid w:val="1EA65426"/>
    <w:rsid w:val="20854B0B"/>
    <w:rsid w:val="34273F8B"/>
    <w:rsid w:val="44CC2F3A"/>
    <w:rsid w:val="73B96C0D"/>
    <w:rsid w:val="7425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nhideWhenUsed="0" w:uiPriority="99" w:semiHidden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locked/>
    <w:uiPriority w:val="99"/>
    <w:pPr>
      <w:keepNext/>
      <w:widowControl/>
      <w:numPr>
        <w:ilvl w:val="0"/>
        <w:numId w:val="1"/>
      </w:numPr>
      <w:spacing w:before="113" w:after="57"/>
      <w:jc w:val="left"/>
      <w:outlineLvl w:val="0"/>
    </w:pPr>
    <w:rPr>
      <w:rFonts w:ascii="Arial" w:hAnsi="Arial"/>
      <w:b/>
      <w:caps/>
      <w:kern w:val="28"/>
      <w:sz w:val="24"/>
      <w:szCs w:val="20"/>
    </w:rPr>
  </w:style>
  <w:style w:type="paragraph" w:styleId="3">
    <w:name w:val="heading 2"/>
    <w:basedOn w:val="1"/>
    <w:next w:val="1"/>
    <w:link w:val="12"/>
    <w:qFormat/>
    <w:locked/>
    <w:uiPriority w:val="99"/>
    <w:pPr>
      <w:keepNext/>
      <w:widowControl/>
      <w:numPr>
        <w:ilvl w:val="1"/>
        <w:numId w:val="1"/>
      </w:numPr>
      <w:spacing w:before="113" w:after="57"/>
      <w:jc w:val="left"/>
      <w:outlineLvl w:val="1"/>
    </w:pPr>
    <w:rPr>
      <w:rFonts w:ascii="Arial" w:hAnsi="Arial"/>
      <w:b/>
      <w:kern w:val="0"/>
      <w:sz w:val="24"/>
      <w:szCs w:val="20"/>
    </w:rPr>
  </w:style>
  <w:style w:type="paragraph" w:styleId="4">
    <w:name w:val="heading 3"/>
    <w:basedOn w:val="1"/>
    <w:next w:val="1"/>
    <w:link w:val="13"/>
    <w:qFormat/>
    <w:locked/>
    <w:uiPriority w:val="99"/>
    <w:pPr>
      <w:keepNext/>
      <w:widowControl/>
      <w:numPr>
        <w:ilvl w:val="2"/>
        <w:numId w:val="1"/>
      </w:numPr>
      <w:spacing w:before="113" w:after="57"/>
      <w:jc w:val="left"/>
      <w:outlineLvl w:val="2"/>
    </w:pPr>
    <w:rPr>
      <w:rFonts w:ascii="Arial" w:hAnsi="Arial"/>
      <w:b/>
      <w:kern w:val="0"/>
      <w:sz w:val="22"/>
      <w:szCs w:val="20"/>
    </w:rPr>
  </w:style>
  <w:style w:type="character" w:default="1" w:styleId="10">
    <w:name w:val="Default Paragraph Font"/>
    <w:semiHidden/>
    <w:uiPriority w:val="99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7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Heading 1 Char"/>
    <w:basedOn w:val="10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2">
    <w:name w:val="Heading 2 Char"/>
    <w:basedOn w:val="10"/>
    <w:link w:val="3"/>
    <w:semiHidden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3">
    <w:name w:val="Heading 3 Char"/>
    <w:basedOn w:val="10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4">
    <w:name w:val="Header Char"/>
    <w:basedOn w:val="10"/>
    <w:link w:val="8"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Footer Char"/>
    <w:basedOn w:val="10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Balloon Text Char"/>
    <w:basedOn w:val="10"/>
    <w:link w:val="6"/>
    <w:semiHidden/>
    <w:qFormat/>
    <w:locked/>
    <w:uiPriority w:val="99"/>
    <w:rPr>
      <w:rFonts w:cs="Times New Roman"/>
      <w:sz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微软中国</Company>
  <Pages>1</Pages>
  <Words>98</Words>
  <Characters>565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2015-03-03T02:43:00Z</dcterms:created>
  <dc:creator>Windows 用户</dc:creator>
  <cp:lastModifiedBy>伦理办</cp:lastModifiedBy>
  <cp:lastPrinted>2015-03-03T02:41:00Z</cp:lastPrinted>
  <dcterms:modified xsi:type="dcterms:W3CDTF">2023-10-10T03:42:11Z</dcterms:modified>
  <dc:title>研究者简历Researcher Resume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4</vt:lpwstr>
  </property>
  <property fmtid="{D5CDD505-2E9C-101B-9397-08002B2CF9AE}" pid="3" name="KSOProductBuildVer">
    <vt:lpwstr>2052-12.1.0.15374</vt:lpwstr>
  </property>
  <property fmtid="{D5CDD505-2E9C-101B-9397-08002B2CF9AE}" pid="4" name="ICV">
    <vt:lpwstr>A5D13438783441EF96CB0E37955728EC</vt:lpwstr>
  </property>
</Properties>
</file>